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A07F0" w14:textId="77777777" w:rsidR="00476EDD" w:rsidRPr="00476EDD" w:rsidRDefault="00476EDD" w:rsidP="00476EDD">
      <w:pPr>
        <w:pStyle w:val="cuerpotexto"/>
      </w:pPr>
      <w:r w:rsidRPr="00476EDD">
        <w:t>IDENTIFICATION FILE</w:t>
      </w:r>
    </w:p>
    <w:p w14:paraId="3DBA0C0E" w14:textId="77777777" w:rsidR="00476EDD" w:rsidRPr="00476EDD" w:rsidRDefault="00476EDD" w:rsidP="00476EDD">
      <w:pPr>
        <w:pStyle w:val="tituloprincipal"/>
        <w:numPr>
          <w:ilvl w:val="0"/>
          <w:numId w:val="5"/>
        </w:numPr>
        <w:spacing w:line="240" w:lineRule="auto"/>
        <w:jc w:val="left"/>
        <w:rPr>
          <w:rFonts w:ascii="Aptos Narrow" w:hAnsi="Aptos Narrow"/>
          <w:sz w:val="26"/>
          <w:szCs w:val="26"/>
        </w:rPr>
      </w:pPr>
      <w:r w:rsidRPr="00476EDD">
        <w:rPr>
          <w:rStyle w:val="Subtitulo1Car"/>
          <w:rFonts w:ascii="Aptos Narrow" w:hAnsi="Aptos Narrow"/>
          <w:u w:val="none"/>
        </w:rPr>
        <w:t>Section to which the article is submitted:</w:t>
      </w:r>
      <w:r w:rsidRPr="00476EDD">
        <w:rPr>
          <w:rFonts w:ascii="Aptos Narrow" w:hAnsi="Aptos Narrow"/>
          <w:sz w:val="26"/>
          <w:szCs w:val="26"/>
        </w:rPr>
        <w:t xml:space="preserve"> </w:t>
      </w:r>
      <w:r w:rsidRPr="00476EDD">
        <w:rPr>
          <w:rFonts w:ascii="Aptos Narrow" w:hAnsi="Aptos Narrow"/>
          <w:i/>
          <w:iCs/>
          <w:sz w:val="26"/>
          <w:szCs w:val="26"/>
        </w:rPr>
        <w:t>Thematic / Miscellaneous</w:t>
      </w:r>
    </w:p>
    <w:p w14:paraId="256D4B68" w14:textId="77777777" w:rsidR="00476EDD" w:rsidRPr="00476EDD" w:rsidRDefault="00476EDD" w:rsidP="00476EDD">
      <w:pPr>
        <w:pStyle w:val="tituloprincipal"/>
        <w:numPr>
          <w:ilvl w:val="0"/>
          <w:numId w:val="5"/>
        </w:numPr>
        <w:spacing w:line="240" w:lineRule="auto"/>
        <w:jc w:val="left"/>
        <w:rPr>
          <w:rFonts w:ascii="Aptos Narrow" w:hAnsi="Aptos Narrow"/>
          <w:sz w:val="26"/>
          <w:szCs w:val="26"/>
        </w:rPr>
      </w:pPr>
      <w:r w:rsidRPr="00476EDD">
        <w:rPr>
          <w:rStyle w:val="Subtitulo1Car"/>
          <w:rFonts w:ascii="Aptos Narrow" w:hAnsi="Aptos Narrow"/>
          <w:u w:val="none"/>
          <w:lang w:val="es-ES"/>
        </w:rPr>
        <w:t>Authors (maximum of three authors):</w:t>
      </w:r>
      <w:r w:rsidRPr="00476EDD">
        <w:rPr>
          <w:rFonts w:ascii="Aptos Narrow" w:hAnsi="Aptos Narrow"/>
          <w:sz w:val="26"/>
          <w:szCs w:val="26"/>
        </w:rPr>
        <w:t xml:space="preserve"> </w:t>
      </w:r>
      <w:r w:rsidRPr="00476EDD">
        <w:rPr>
          <w:rFonts w:ascii="Aptos Narrow" w:hAnsi="Aptos Narrow"/>
          <w:i/>
          <w:iCs/>
          <w:sz w:val="26"/>
          <w:szCs w:val="26"/>
          <w:lang w:val="es-EC"/>
        </w:rPr>
        <w:t>First name, last name.</w:t>
      </w:r>
    </w:p>
    <w:p w14:paraId="6CF291D8" w14:textId="77777777" w:rsidR="00476EDD" w:rsidRPr="00476EDD" w:rsidRDefault="00476EDD" w:rsidP="00476EDD">
      <w:pPr>
        <w:pStyle w:val="tituloprincipal"/>
        <w:numPr>
          <w:ilvl w:val="0"/>
          <w:numId w:val="5"/>
        </w:numPr>
        <w:spacing w:line="240" w:lineRule="auto"/>
        <w:jc w:val="left"/>
        <w:rPr>
          <w:rFonts w:ascii="Aptos Narrow" w:hAnsi="Aptos Narrow"/>
          <w:sz w:val="26"/>
          <w:szCs w:val="26"/>
        </w:rPr>
      </w:pPr>
      <w:r w:rsidRPr="00476EDD">
        <w:rPr>
          <w:rStyle w:val="Subtitulo1Car"/>
          <w:rFonts w:ascii="Aptos Narrow" w:hAnsi="Aptos Narrow"/>
          <w:u w:val="none"/>
          <w:lang w:val="es-ES"/>
        </w:rPr>
        <w:t>Title:</w:t>
      </w:r>
      <w:r w:rsidRPr="00476EDD">
        <w:rPr>
          <w:rFonts w:ascii="Aptos Narrow" w:hAnsi="Aptos Narrow"/>
          <w:sz w:val="26"/>
          <w:szCs w:val="26"/>
        </w:rPr>
        <w:t xml:space="preserve"> </w:t>
      </w:r>
      <w:r w:rsidRPr="00476EDD">
        <w:rPr>
          <w:rFonts w:ascii="Aptos Narrow" w:hAnsi="Aptos Narrow"/>
          <w:i/>
          <w:iCs/>
          <w:sz w:val="26"/>
          <w:szCs w:val="26"/>
          <w:lang w:val="es-EC"/>
        </w:rPr>
        <w:t>In Spanish or Portuguese and in English.</w:t>
      </w:r>
    </w:p>
    <w:p w14:paraId="30D20D19" w14:textId="77777777" w:rsidR="00476EDD" w:rsidRPr="00476EDD" w:rsidRDefault="00476EDD" w:rsidP="00476EDD">
      <w:pPr>
        <w:pStyle w:val="tituloprincipal"/>
        <w:numPr>
          <w:ilvl w:val="0"/>
          <w:numId w:val="5"/>
        </w:numPr>
        <w:spacing w:line="240" w:lineRule="auto"/>
        <w:jc w:val="left"/>
        <w:rPr>
          <w:rFonts w:ascii="Aptos Narrow" w:hAnsi="Aptos Narrow"/>
          <w:sz w:val="26"/>
          <w:szCs w:val="26"/>
        </w:rPr>
      </w:pPr>
      <w:r w:rsidRPr="00476EDD">
        <w:rPr>
          <w:rStyle w:val="Subtitulo1Car"/>
          <w:rFonts w:ascii="Aptos Narrow" w:hAnsi="Aptos Narrow"/>
          <w:u w:val="none"/>
          <w:lang w:val="es-ES"/>
        </w:rPr>
        <w:t>Pre-title (optional):</w:t>
      </w:r>
      <w:r w:rsidRPr="00476EDD">
        <w:rPr>
          <w:rFonts w:ascii="Aptos Narrow" w:hAnsi="Aptos Narrow"/>
          <w:sz w:val="26"/>
          <w:szCs w:val="26"/>
        </w:rPr>
        <w:t xml:space="preserve"> </w:t>
      </w:r>
      <w:r w:rsidRPr="00476EDD">
        <w:rPr>
          <w:rFonts w:ascii="Aptos Narrow" w:hAnsi="Aptos Narrow"/>
          <w:i/>
          <w:iCs/>
          <w:sz w:val="26"/>
          <w:szCs w:val="26"/>
          <w:lang w:val="es-EC"/>
        </w:rPr>
        <w:t>Only in exceptional cases and if strictly necessary to anchor the title.</w:t>
      </w:r>
    </w:p>
    <w:p w14:paraId="054D34DA" w14:textId="77777777" w:rsidR="00476EDD" w:rsidRPr="00476EDD" w:rsidRDefault="00476EDD" w:rsidP="00476EDD">
      <w:pPr>
        <w:pStyle w:val="tituloprincipal"/>
        <w:numPr>
          <w:ilvl w:val="0"/>
          <w:numId w:val="5"/>
        </w:numPr>
        <w:spacing w:line="240" w:lineRule="auto"/>
        <w:jc w:val="left"/>
        <w:rPr>
          <w:rFonts w:ascii="Aptos Narrow" w:hAnsi="Aptos Narrow"/>
          <w:sz w:val="26"/>
          <w:szCs w:val="26"/>
        </w:rPr>
      </w:pPr>
      <w:r w:rsidRPr="00476EDD">
        <w:rPr>
          <w:rStyle w:val="Subtitulo1Car"/>
          <w:rFonts w:ascii="Aptos Narrow" w:hAnsi="Aptos Narrow"/>
          <w:u w:val="none"/>
          <w:lang w:val="es-ES"/>
        </w:rPr>
        <w:t>Subtitle (optional):</w:t>
      </w:r>
      <w:r w:rsidRPr="00476EDD">
        <w:rPr>
          <w:rFonts w:ascii="Aptos Narrow" w:hAnsi="Aptos Narrow"/>
          <w:sz w:val="26"/>
          <w:szCs w:val="26"/>
        </w:rPr>
        <w:t xml:space="preserve"> </w:t>
      </w:r>
      <w:r w:rsidRPr="00476EDD">
        <w:rPr>
          <w:rFonts w:ascii="Aptos Narrow" w:hAnsi="Aptos Narrow"/>
          <w:i/>
          <w:iCs/>
          <w:sz w:val="26"/>
          <w:szCs w:val="26"/>
          <w:lang w:val="es-EC"/>
        </w:rPr>
        <w:t>In Spanish or Portuguese (maximum 30 words) and in English (maximum 25 words).</w:t>
      </w:r>
    </w:p>
    <w:p w14:paraId="7DF14E95" w14:textId="77777777" w:rsidR="00476EDD" w:rsidRPr="00476EDD" w:rsidRDefault="00476EDD" w:rsidP="00476EDD">
      <w:pPr>
        <w:pStyle w:val="tituloprincipal"/>
        <w:numPr>
          <w:ilvl w:val="0"/>
          <w:numId w:val="5"/>
        </w:numPr>
        <w:spacing w:line="240" w:lineRule="auto"/>
        <w:jc w:val="left"/>
        <w:rPr>
          <w:rFonts w:ascii="Aptos Narrow" w:hAnsi="Aptos Narrow"/>
          <w:sz w:val="26"/>
          <w:szCs w:val="26"/>
        </w:rPr>
      </w:pPr>
      <w:r w:rsidRPr="00476EDD">
        <w:rPr>
          <w:rStyle w:val="Subtitulo1Car"/>
          <w:rFonts w:ascii="Aptos Narrow" w:hAnsi="Aptos Narrow"/>
          <w:u w:val="none"/>
          <w:lang w:val="es-ES"/>
        </w:rPr>
        <w:t>Institutional affiliation:</w:t>
      </w:r>
      <w:r w:rsidRPr="00476EDD">
        <w:rPr>
          <w:rFonts w:ascii="Aptos Narrow" w:hAnsi="Aptos Narrow"/>
          <w:sz w:val="26"/>
          <w:szCs w:val="26"/>
        </w:rPr>
        <w:t xml:space="preserve"> </w:t>
      </w:r>
      <w:r w:rsidRPr="00476EDD">
        <w:rPr>
          <w:rFonts w:ascii="Aptos Narrow" w:hAnsi="Aptos Narrow"/>
          <w:i/>
          <w:iCs/>
          <w:sz w:val="26"/>
          <w:szCs w:val="26"/>
          <w:lang w:val="es-EC"/>
        </w:rPr>
        <w:t>Name of the Academic Unit where you work, study, graduated from, or occasionally collaborate.</w:t>
      </w:r>
    </w:p>
    <w:p w14:paraId="2D609D98" w14:textId="77777777" w:rsidR="00476EDD" w:rsidRPr="00476EDD" w:rsidRDefault="00476EDD" w:rsidP="00476EDD">
      <w:pPr>
        <w:pStyle w:val="tituloprincipal"/>
        <w:numPr>
          <w:ilvl w:val="0"/>
          <w:numId w:val="5"/>
        </w:numPr>
        <w:spacing w:line="240" w:lineRule="auto"/>
        <w:jc w:val="left"/>
        <w:rPr>
          <w:rFonts w:ascii="Aptos Narrow" w:hAnsi="Aptos Narrow"/>
          <w:sz w:val="26"/>
          <w:szCs w:val="26"/>
        </w:rPr>
      </w:pPr>
      <w:r w:rsidRPr="00476EDD">
        <w:rPr>
          <w:rStyle w:val="Subtitulo1Car"/>
          <w:rFonts w:ascii="Aptos Narrow" w:hAnsi="Aptos Narrow"/>
          <w:u w:val="none"/>
          <w:lang w:val="es-ES"/>
        </w:rPr>
        <w:t>Position at the institution (optional):</w:t>
      </w:r>
      <w:r w:rsidRPr="00476EDD">
        <w:rPr>
          <w:rFonts w:ascii="Aptos Narrow" w:hAnsi="Aptos Narrow"/>
          <w:sz w:val="26"/>
          <w:szCs w:val="26"/>
        </w:rPr>
        <w:t xml:space="preserve"> </w:t>
      </w:r>
      <w:r w:rsidRPr="00476EDD">
        <w:rPr>
          <w:rFonts w:ascii="Aptos Narrow" w:hAnsi="Aptos Narrow"/>
          <w:i/>
          <w:iCs/>
          <w:sz w:val="26"/>
          <w:szCs w:val="26"/>
          <w:lang w:val="es-EC"/>
        </w:rPr>
        <w:t xml:space="preserve">Professor, Researcher, </w:t>
      </w:r>
      <w:proofErr w:type="gramStart"/>
      <w:r w:rsidRPr="00476EDD">
        <w:rPr>
          <w:rFonts w:ascii="Aptos Narrow" w:hAnsi="Aptos Narrow"/>
          <w:i/>
          <w:iCs/>
          <w:sz w:val="26"/>
          <w:szCs w:val="26"/>
          <w:lang w:val="es-EC"/>
        </w:rPr>
        <w:t>Director</w:t>
      </w:r>
      <w:proofErr w:type="gramEnd"/>
      <w:r w:rsidRPr="00476EDD">
        <w:rPr>
          <w:rFonts w:ascii="Aptos Narrow" w:hAnsi="Aptos Narrow"/>
          <w:i/>
          <w:iCs/>
          <w:sz w:val="26"/>
          <w:szCs w:val="26"/>
          <w:lang w:val="es-EC"/>
        </w:rPr>
        <w:t>, Dean.</w:t>
      </w:r>
    </w:p>
    <w:p w14:paraId="6E8AA69C" w14:textId="77777777" w:rsidR="00476EDD" w:rsidRPr="00476EDD" w:rsidRDefault="00476EDD" w:rsidP="00476EDD">
      <w:pPr>
        <w:pStyle w:val="tituloprincipal"/>
        <w:numPr>
          <w:ilvl w:val="0"/>
          <w:numId w:val="5"/>
        </w:numPr>
        <w:spacing w:line="240" w:lineRule="auto"/>
        <w:jc w:val="left"/>
        <w:rPr>
          <w:rStyle w:val="Subtitulo1Car"/>
          <w:rFonts w:ascii="Aptos Narrow" w:hAnsi="Aptos Narrow"/>
          <w:u w:val="none"/>
          <w:lang w:val="es-ES"/>
        </w:rPr>
      </w:pPr>
      <w:r w:rsidRPr="00476EDD">
        <w:rPr>
          <w:rStyle w:val="Subtitulo1Car"/>
          <w:rFonts w:ascii="Aptos Narrow" w:hAnsi="Aptos Narrow"/>
          <w:u w:val="none"/>
          <w:lang w:val="es-ES"/>
        </w:rPr>
        <w:t>E-mail:</w:t>
      </w:r>
    </w:p>
    <w:p w14:paraId="58269912" w14:textId="77777777" w:rsidR="00476EDD" w:rsidRPr="00476EDD" w:rsidRDefault="00476EDD" w:rsidP="00476EDD">
      <w:pPr>
        <w:pStyle w:val="tituloprincipal"/>
        <w:numPr>
          <w:ilvl w:val="0"/>
          <w:numId w:val="5"/>
        </w:numPr>
        <w:spacing w:line="240" w:lineRule="auto"/>
        <w:jc w:val="left"/>
        <w:rPr>
          <w:rStyle w:val="Subtitulo1Car"/>
          <w:rFonts w:ascii="Aptos Narrow" w:hAnsi="Aptos Narrow"/>
          <w:u w:val="none"/>
          <w:lang w:val="es-ES"/>
        </w:rPr>
      </w:pPr>
      <w:r w:rsidRPr="00476EDD">
        <w:rPr>
          <w:rStyle w:val="Subtitulo1Car"/>
          <w:rFonts w:ascii="Aptos Narrow" w:hAnsi="Aptos Narrow"/>
          <w:u w:val="none"/>
          <w:lang w:val="es-ES"/>
        </w:rPr>
        <w:t>ORCID number:</w:t>
      </w:r>
    </w:p>
    <w:p w14:paraId="5BCB1EAE" w14:textId="77777777" w:rsidR="00476EDD" w:rsidRPr="00476EDD" w:rsidRDefault="00476EDD" w:rsidP="00476EDD">
      <w:pPr>
        <w:pStyle w:val="tituloprincipal"/>
        <w:numPr>
          <w:ilvl w:val="0"/>
          <w:numId w:val="5"/>
        </w:numPr>
        <w:spacing w:line="240" w:lineRule="auto"/>
        <w:jc w:val="left"/>
        <w:rPr>
          <w:rStyle w:val="Subtitulo1Car"/>
          <w:rFonts w:ascii="Aptos Narrow" w:hAnsi="Aptos Narrow"/>
          <w:u w:val="none"/>
          <w:lang w:val="es-ES"/>
        </w:rPr>
      </w:pPr>
      <w:r w:rsidRPr="00476EDD">
        <w:rPr>
          <w:rStyle w:val="Subtitulo1Car"/>
          <w:rFonts w:ascii="Aptos Narrow" w:hAnsi="Aptos Narrow"/>
          <w:u w:val="none"/>
          <w:lang w:val="es-ES"/>
        </w:rPr>
        <w:t>Google Scholar:</w:t>
      </w:r>
    </w:p>
    <w:p w14:paraId="1A64DC92" w14:textId="77777777" w:rsidR="00476EDD" w:rsidRPr="00476EDD" w:rsidRDefault="00476EDD" w:rsidP="002C3160">
      <w:pPr>
        <w:pStyle w:val="tituloprincipal"/>
        <w:numPr>
          <w:ilvl w:val="0"/>
          <w:numId w:val="5"/>
        </w:numPr>
        <w:spacing w:line="240" w:lineRule="auto"/>
        <w:jc w:val="left"/>
        <w:rPr>
          <w:rFonts w:ascii="Aptos Narrow" w:hAnsi="Aptos Narrow"/>
          <w:sz w:val="26"/>
          <w:szCs w:val="26"/>
        </w:rPr>
      </w:pPr>
      <w:r w:rsidRPr="00476EDD">
        <w:rPr>
          <w:rStyle w:val="Subtitulo1Car"/>
          <w:rFonts w:ascii="Aptos Narrow" w:hAnsi="Aptos Narrow"/>
          <w:u w:val="none"/>
          <w:lang w:val="es-ES"/>
        </w:rPr>
        <w:t>Curriculum Vitae:</w:t>
      </w:r>
      <w:r w:rsidRPr="00476EDD">
        <w:rPr>
          <w:rFonts w:ascii="Aptos Narrow" w:hAnsi="Aptos Narrow"/>
          <w:sz w:val="26"/>
          <w:szCs w:val="26"/>
        </w:rPr>
        <w:t xml:space="preserve"> </w:t>
      </w:r>
      <w:r w:rsidRPr="00476EDD">
        <w:rPr>
          <w:rFonts w:ascii="Aptos Narrow" w:hAnsi="Aptos Narrow"/>
          <w:i/>
          <w:iCs/>
          <w:sz w:val="26"/>
          <w:szCs w:val="26"/>
          <w:lang w:val="es-EC"/>
        </w:rPr>
        <w:t>Brief. Maximum 200 words.</w:t>
      </w:r>
    </w:p>
    <w:sectPr w:rsidR="00476EDD" w:rsidRPr="00476EDD" w:rsidSect="00C7724B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2410" w:right="1134" w:bottom="1985" w:left="1134" w:header="720" w:footer="1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6B391" w14:textId="77777777" w:rsidR="003B5708" w:rsidRDefault="003B5708" w:rsidP="00E73028">
      <w:pPr>
        <w:spacing w:after="0" w:line="240" w:lineRule="auto"/>
      </w:pPr>
      <w:r>
        <w:separator/>
      </w:r>
    </w:p>
  </w:endnote>
  <w:endnote w:type="continuationSeparator" w:id="0">
    <w:p w14:paraId="2275E25D" w14:textId="77777777" w:rsidR="003B5708" w:rsidRDefault="003B5708" w:rsidP="00E73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 Neue Bold">
    <w:altName w:val="Calibri"/>
    <w:panose1 w:val="00000000000000000000"/>
    <w:charset w:val="00"/>
    <w:family w:val="modern"/>
    <w:notTrueType/>
    <w:pitch w:val="variable"/>
    <w:sig w:usb0="A00002EF" w:usb1="0000207B" w:usb2="00000000" w:usb3="00000000" w:csb0="0000009F" w:csb1="00000000"/>
  </w:font>
  <w:font w:name="Uni Neue Regular">
    <w:altName w:val="Calibri"/>
    <w:panose1 w:val="00000000000000000000"/>
    <w:charset w:val="00"/>
    <w:family w:val="modern"/>
    <w:notTrueType/>
    <w:pitch w:val="variable"/>
    <w:sig w:usb0="A00002EF" w:usb1="0000207B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87F47" w14:textId="4DD3204B" w:rsidR="00F73F90" w:rsidRPr="007E7D4E" w:rsidRDefault="007E7D4E" w:rsidP="00F73F90">
    <w:pPr>
      <w:spacing w:after="0" w:line="276" w:lineRule="auto"/>
      <w:rPr>
        <w:rFonts w:ascii="Montserrat" w:hAnsi="Montserrat"/>
        <w:color w:val="FFFFFF" w:themeColor="background1"/>
        <w:sz w:val="18"/>
        <w:lang w:val="es-ES"/>
      </w:rPr>
    </w:pPr>
    <w:r>
      <w:rPr>
        <w:noProof/>
        <w:lang w:eastAsia="es-EC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14C3F198" wp14:editId="6CE460A0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7781925" cy="528955"/>
              <wp:effectExtent l="0" t="0" r="9525" b="4445"/>
              <wp:wrapNone/>
              <wp:docPr id="23" name="Graphic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781925" cy="52895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2690" h="354330">
                            <a:moveTo>
                              <a:pt x="7552156" y="0"/>
                            </a:moveTo>
                            <a:lnTo>
                              <a:pt x="0" y="0"/>
                            </a:lnTo>
                            <a:lnTo>
                              <a:pt x="0" y="354177"/>
                            </a:lnTo>
                            <a:lnTo>
                              <a:pt x="7552156" y="354177"/>
                            </a:lnTo>
                            <a:lnTo>
                              <a:pt x="7552156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1">
                          <a:alpha val="55999"/>
                        </a:schemeClr>
                      </a:solidFill>
                    </wps:spPr>
                    <wps:txbx>
                      <w:txbxContent>
                        <w:p w14:paraId="48338774" w14:textId="77777777" w:rsidR="007E7D4E" w:rsidRPr="00341C3D" w:rsidRDefault="007E7D4E" w:rsidP="007E7D4E">
                          <w:pPr>
                            <w:rPr>
                              <w:rFonts w:ascii="Tahoma" w:hAnsi="Tahoma"/>
                              <w:b/>
                              <w:color w:val="FFFFFF" w:themeColor="background1"/>
                              <w:sz w:val="18"/>
                              <w:lang w:val="es-EC"/>
                            </w:rPr>
                          </w:pPr>
                          <w:r w:rsidRPr="00341C3D">
                            <w:rPr>
                              <w:rFonts w:ascii="Tahoma" w:hAnsi="Tahoma"/>
                              <w:b/>
                              <w:color w:val="FFFFFF" w:themeColor="background1"/>
                              <w:sz w:val="18"/>
                              <w:lang w:val="es-EC"/>
                            </w:rPr>
                            <w:t xml:space="preserve">      </w:t>
                          </w:r>
                        </w:p>
                        <w:p w14:paraId="7BE04A6C" w14:textId="4915CABC" w:rsidR="007E7D4E" w:rsidRPr="00C34F2B" w:rsidRDefault="00C34F2B" w:rsidP="007E7D4E">
                          <w:pPr>
                            <w:rPr>
                              <w:rFonts w:ascii="Tahoma" w:hAnsi="Tahoma"/>
                              <w:b/>
                              <w:color w:val="FFFFFF" w:themeColor="background1"/>
                              <w:sz w:val="18"/>
                              <w:lang w:val="es-EC"/>
                            </w:rPr>
                          </w:pPr>
                          <w:r>
                            <w:rPr>
                              <w:rFonts w:ascii="Tahoma" w:hAnsi="Tahoma"/>
                              <w:b/>
                              <w:color w:val="FFFFFF" w:themeColor="background1"/>
                              <w:sz w:val="18"/>
                              <w:lang w:val="es-EC"/>
                            </w:rPr>
                            <w:t xml:space="preserve">      </w:t>
                          </w:r>
                          <w:r w:rsidR="007E7D4E" w:rsidRPr="00C34F2B">
                            <w:rPr>
                              <w:rFonts w:ascii="Tahoma" w:hAnsi="Tahoma"/>
                              <w:b/>
                              <w:color w:val="FFFFFF" w:themeColor="background1"/>
                              <w:sz w:val="18"/>
                              <w:lang w:val="es-EC"/>
                            </w:rPr>
                            <w:t xml:space="preserve">  RECiFiT| </w:t>
                          </w:r>
                          <w:r w:rsidRPr="00C34F2B">
                            <w:rPr>
                              <w:rFonts w:ascii="Tahoma" w:hAnsi="Tahoma"/>
                              <w:b/>
                              <w:color w:val="FFFFFF" w:themeColor="background1"/>
                              <w:sz w:val="18"/>
                              <w:lang w:val="es-EC"/>
                            </w:rPr>
                            <w:t xml:space="preserve">MODELO DE ARCHIVO DE IDENTIFICACIÓN  </w:t>
                          </w:r>
                          <w:r w:rsidR="007E7D4E" w:rsidRPr="00C34F2B">
                            <w:rPr>
                              <w:rFonts w:ascii="Tahoma" w:hAnsi="Tahoma"/>
                              <w:b/>
                              <w:color w:val="FFFFFF" w:themeColor="background1"/>
                              <w:sz w:val="18"/>
                              <w:lang w:val="es-EC"/>
                            </w:rPr>
                            <w:t xml:space="preserve">                                </w:t>
                          </w:r>
                          <w:hyperlink r:id="rId1" w:history="1">
                            <w:r w:rsidR="007E7D4E" w:rsidRPr="00C34F2B">
                              <w:rPr>
                                <w:rFonts w:ascii="Tahoma" w:hAnsi="Tahoma"/>
                                <w:b/>
                                <w:color w:val="FFFFFF" w:themeColor="background1"/>
                                <w:sz w:val="18"/>
                                <w:lang w:val="es-EC"/>
                              </w:rPr>
                              <w:t>https://recifit.puce.edu.ec/index.php/revista/index</w:t>
                            </w:r>
                          </w:hyperlink>
                        </w:p>
                        <w:p w14:paraId="669416E8" w14:textId="77777777" w:rsidR="007E7D4E" w:rsidRPr="00C34F2B" w:rsidRDefault="007E7D4E" w:rsidP="007E7D4E">
                          <w:pPr>
                            <w:jc w:val="center"/>
                            <w:rPr>
                              <w:rFonts w:ascii="Tahoma" w:hAnsi="Tahoma"/>
                              <w:sz w:val="20"/>
                              <w:lang w:val="es-EC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C3F198" id="Graphic 70" o:spid="_x0000_s1026" style="position:absolute;margin-left:0;margin-top:0;width:612.75pt;height:41.65pt;z-index:251671552;visibility:visible;mso-wrap-style:square;mso-width-percent:0;mso-height-percent:0;mso-wrap-distance-left:0;mso-wrap-distance-top:0;mso-wrap-distance-right:0;mso-wrap-distance-bottom:0;mso-position-horizontal:center;mso-position-horizontal-relative:margin;mso-position-vertical:bottom;mso-position-vertical-relative:page;mso-width-percent:0;mso-height-percent:0;mso-width-relative:margin;mso-height-relative:margin;v-text-anchor:top" coordsize="7552690,3543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" adj="-11796480,,5400" path="m7552156,l,,,354177r7552156,l7552156,xe" fillcolor="#4472c4 [3204]" stroked="f">
              <v:fill opacity="36751f"/>
              <v:stroke joinstyle="miter"/>
              <v:formulas/>
              <v:path arrowok="t" o:connecttype="custom" textboxrect="0,0,7552690,354330"/>
              <v:textbox inset="0,0,0,0">
                <w:txbxContent>
                  <w:p w14:paraId="48338774" w14:textId="77777777" w:rsidR="007E7D4E" w:rsidRPr="00341C3D" w:rsidRDefault="007E7D4E" w:rsidP="007E7D4E">
                    <w:pPr>
                      <w:rPr>
                        <w:rFonts w:ascii="Tahoma" w:hAnsi="Tahoma"/>
                        <w:b/>
                        <w:color w:val="FFFFFF" w:themeColor="background1"/>
                        <w:sz w:val="18"/>
                        <w:lang w:val="es-EC"/>
                      </w:rPr>
                    </w:pPr>
                    <w:r w:rsidRPr="00341C3D">
                      <w:rPr>
                        <w:rFonts w:ascii="Tahoma" w:hAnsi="Tahoma"/>
                        <w:b/>
                        <w:color w:val="FFFFFF" w:themeColor="background1"/>
                        <w:sz w:val="18"/>
                        <w:lang w:val="es-EC"/>
                      </w:rPr>
                      <w:t xml:space="preserve">      </w:t>
                    </w:r>
                  </w:p>
                  <w:p w14:paraId="7BE04A6C" w14:textId="4915CABC" w:rsidR="007E7D4E" w:rsidRPr="00C34F2B" w:rsidRDefault="00C34F2B" w:rsidP="007E7D4E">
                    <w:pPr>
                      <w:rPr>
                        <w:rFonts w:ascii="Tahoma" w:hAnsi="Tahoma"/>
                        <w:b/>
                        <w:color w:val="FFFFFF" w:themeColor="background1"/>
                        <w:sz w:val="18"/>
                        <w:lang w:val="es-EC"/>
                      </w:rPr>
                    </w:pPr>
                    <w:r>
                      <w:rPr>
                        <w:rFonts w:ascii="Tahoma" w:hAnsi="Tahoma"/>
                        <w:b/>
                        <w:color w:val="FFFFFF" w:themeColor="background1"/>
                        <w:sz w:val="18"/>
                        <w:lang w:val="es-EC"/>
                      </w:rPr>
                      <w:t xml:space="preserve">      </w:t>
                    </w:r>
                    <w:r w:rsidR="007E7D4E" w:rsidRPr="00C34F2B">
                      <w:rPr>
                        <w:rFonts w:ascii="Tahoma" w:hAnsi="Tahoma"/>
                        <w:b/>
                        <w:color w:val="FFFFFF" w:themeColor="background1"/>
                        <w:sz w:val="18"/>
                        <w:lang w:val="es-EC"/>
                      </w:rPr>
                      <w:t xml:space="preserve">  RECiFiT| </w:t>
                    </w:r>
                    <w:r w:rsidRPr="00C34F2B">
                      <w:rPr>
                        <w:rFonts w:ascii="Tahoma" w:hAnsi="Tahoma"/>
                        <w:b/>
                        <w:color w:val="FFFFFF" w:themeColor="background1"/>
                        <w:sz w:val="18"/>
                        <w:lang w:val="es-EC"/>
                      </w:rPr>
                      <w:t xml:space="preserve">MODELO DE ARCHIVO DE IDENTIFICACIÓN  </w:t>
                    </w:r>
                    <w:r w:rsidR="007E7D4E" w:rsidRPr="00C34F2B">
                      <w:rPr>
                        <w:rFonts w:ascii="Tahoma" w:hAnsi="Tahoma"/>
                        <w:b/>
                        <w:color w:val="FFFFFF" w:themeColor="background1"/>
                        <w:sz w:val="18"/>
                        <w:lang w:val="es-EC"/>
                      </w:rPr>
                      <w:t xml:space="preserve">                                </w:t>
                    </w:r>
                    <w:hyperlink r:id="rId2" w:history="1">
                      <w:r w:rsidR="007E7D4E" w:rsidRPr="00C34F2B">
                        <w:rPr>
                          <w:rFonts w:ascii="Tahoma" w:hAnsi="Tahoma"/>
                          <w:b/>
                          <w:color w:val="FFFFFF" w:themeColor="background1"/>
                          <w:sz w:val="18"/>
                          <w:lang w:val="es-EC"/>
                        </w:rPr>
                        <w:t>https://recifit.puce.edu.ec/index.php/revista/index</w:t>
                      </w:r>
                    </w:hyperlink>
                  </w:p>
                  <w:p w14:paraId="669416E8" w14:textId="77777777" w:rsidR="007E7D4E" w:rsidRPr="00C34F2B" w:rsidRDefault="007E7D4E" w:rsidP="007E7D4E">
                    <w:pPr>
                      <w:jc w:val="center"/>
                      <w:rPr>
                        <w:rFonts w:ascii="Tahoma" w:hAnsi="Tahoma"/>
                        <w:sz w:val="20"/>
                        <w:lang w:val="es-EC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F73F90" w:rsidRPr="00F73F90">
      <w:rPr>
        <w:rFonts w:ascii="Montserrat" w:hAnsi="Montserrat"/>
        <w:b/>
        <w:color w:val="FFFFFF" w:themeColor="background1"/>
        <w:sz w:val="18"/>
        <w:lang w:val="es-ES"/>
      </w:rPr>
      <w:t>Dirección:</w:t>
    </w:r>
    <w:r w:rsidR="00F73F90" w:rsidRPr="00F73F90">
      <w:rPr>
        <w:rFonts w:ascii="Montserrat" w:hAnsi="Montserrat"/>
        <w:color w:val="FFFFFF" w:themeColor="background1"/>
        <w:sz w:val="18"/>
        <w:lang w:val="es-ES"/>
      </w:rPr>
      <w:t xml:space="preserve"> Avenida 12 de octubre 1076 y Vicente Ramón Roca</w:t>
    </w:r>
    <w:r w:rsidR="00F73F90" w:rsidRPr="007E7D4E">
      <w:rPr>
        <w:rFonts w:ascii="Montserrat" w:hAnsi="Montserrat"/>
        <w:b/>
        <w:color w:val="FFFFFF" w:themeColor="background1"/>
        <w:sz w:val="18"/>
        <w:lang w:val="es-EC"/>
      </w:rPr>
      <w:t>.puce.edu.ec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45464" w14:textId="77777777" w:rsidR="003B5708" w:rsidRDefault="003B5708" w:rsidP="00E73028">
      <w:pPr>
        <w:spacing w:after="0" w:line="240" w:lineRule="auto"/>
      </w:pPr>
      <w:r>
        <w:separator/>
      </w:r>
    </w:p>
  </w:footnote>
  <w:footnote w:type="continuationSeparator" w:id="0">
    <w:p w14:paraId="73B33467" w14:textId="77777777" w:rsidR="003B5708" w:rsidRDefault="003B5708" w:rsidP="00E73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6ACF8" w14:textId="77777777" w:rsidR="00E73028" w:rsidRDefault="00000000">
    <w:pPr>
      <w:pStyle w:val="Encabezado"/>
    </w:pPr>
    <w:r>
      <w:rPr>
        <w:noProof/>
      </w:rPr>
      <w:pict w14:anchorId="4B4F24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34126" o:spid="_x0000_s1026" type="#_x0000_t75" alt="" style="position:absolute;margin-left:0;margin-top:0;width:654.95pt;height:920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OT_HOJA-06-05-0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E730B" w14:textId="2438FB1D" w:rsidR="00E0779D" w:rsidRPr="0066715A" w:rsidRDefault="00E0779D" w:rsidP="00E0779D">
    <w:pPr>
      <w:pStyle w:val="Encabezado"/>
      <w:jc w:val="right"/>
      <w:rPr>
        <w:sz w:val="36"/>
        <w:szCs w:val="36"/>
      </w:rPr>
    </w:pPr>
    <w:r w:rsidRPr="0066715A">
      <w:rPr>
        <w:rFonts w:ascii="Calibri" w:hAnsi="Calibri" w:cs="Calibri"/>
        <w:b/>
        <w:noProof/>
        <w:color w:val="002060"/>
        <w:sz w:val="32"/>
        <w:szCs w:val="32"/>
      </w:rPr>
      <w:drawing>
        <wp:anchor distT="0" distB="0" distL="114300" distR="114300" simplePos="0" relativeHeight="251669504" behindDoc="0" locked="0" layoutInCell="1" allowOverlap="1" wp14:anchorId="1970469D" wp14:editId="1746354A">
          <wp:simplePos x="0" y="0"/>
          <wp:positionH relativeFrom="margin">
            <wp:posOffset>-419100</wp:posOffset>
          </wp:positionH>
          <wp:positionV relativeFrom="paragraph">
            <wp:posOffset>-219710</wp:posOffset>
          </wp:positionV>
          <wp:extent cx="2333625" cy="803275"/>
          <wp:effectExtent l="0" t="0" r="9525" b="0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monocromatic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3625" cy="803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715A">
      <w:rPr>
        <w:rFonts w:ascii="Calibri" w:hAnsi="Calibri" w:cs="Calibri"/>
        <w:b/>
        <w:color w:val="002060"/>
        <w:sz w:val="32"/>
        <w:szCs w:val="32"/>
      </w:rPr>
      <w:t>ISSN: 3073-1054</w:t>
    </w:r>
  </w:p>
  <w:p w14:paraId="6CC7B3D9" w14:textId="196B45B8" w:rsidR="00E73028" w:rsidRPr="0066715A" w:rsidRDefault="00E73028" w:rsidP="00E0779D">
    <w:pPr>
      <w:pStyle w:val="Encabezado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92CBF" w14:textId="77777777" w:rsidR="00E73028" w:rsidRDefault="00000000">
    <w:pPr>
      <w:pStyle w:val="Encabezado"/>
    </w:pPr>
    <w:r>
      <w:rPr>
        <w:noProof/>
      </w:rPr>
      <w:pict w14:anchorId="5F5836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334125" o:spid="_x0000_s1025" type="#_x0000_t75" alt="" style="position:absolute;margin-left:0;margin-top:0;width:654.95pt;height:920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OT_HOJA-06-05-05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602F2"/>
    <w:multiLevelType w:val="hybridMultilevel"/>
    <w:tmpl w:val="1394960A"/>
    <w:lvl w:ilvl="0" w:tplc="6E2AB28A">
      <w:start w:val="1"/>
      <w:numFmt w:val="decimal"/>
      <w:lvlText w:val="%1."/>
      <w:lvlJc w:val="left"/>
      <w:pPr>
        <w:ind w:left="720" w:hanging="360"/>
      </w:pPr>
      <w:rPr>
        <w:b/>
        <w:bCs/>
        <w:color w:val="1F3864" w:themeColor="accent1" w:themeShade="8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46F18"/>
    <w:multiLevelType w:val="multilevel"/>
    <w:tmpl w:val="D45C75D6"/>
    <w:lvl w:ilvl="0">
      <w:start w:val="1"/>
      <w:numFmt w:val="bullet"/>
      <w:pStyle w:val="Subtitu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12631B"/>
    <w:multiLevelType w:val="hybridMultilevel"/>
    <w:tmpl w:val="B9D8250C"/>
    <w:lvl w:ilvl="0" w:tplc="B4E07548">
      <w:start w:val="1"/>
      <w:numFmt w:val="decimal"/>
      <w:lvlText w:val="%1."/>
      <w:lvlJc w:val="left"/>
      <w:pPr>
        <w:ind w:left="720" w:hanging="360"/>
      </w:pPr>
      <w:rPr>
        <w:b/>
        <w:bCs/>
        <w:color w:val="1F3864" w:themeColor="accent1" w:themeShade="8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A3531"/>
    <w:multiLevelType w:val="multilevel"/>
    <w:tmpl w:val="A40C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166D16"/>
    <w:multiLevelType w:val="hybridMultilevel"/>
    <w:tmpl w:val="7106508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1881005">
    <w:abstractNumId w:val="1"/>
  </w:num>
  <w:num w:numId="2" w16cid:durableId="1000425006">
    <w:abstractNumId w:val="4"/>
  </w:num>
  <w:num w:numId="3" w16cid:durableId="16011291">
    <w:abstractNumId w:val="3"/>
  </w:num>
  <w:num w:numId="4" w16cid:durableId="804012022">
    <w:abstractNumId w:val="2"/>
  </w:num>
  <w:num w:numId="5" w16cid:durableId="1085110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5"/>
    <w:rsid w:val="00011337"/>
    <w:rsid w:val="000453B8"/>
    <w:rsid w:val="000F6C7C"/>
    <w:rsid w:val="00104A97"/>
    <w:rsid w:val="00151168"/>
    <w:rsid w:val="001929BD"/>
    <w:rsid w:val="001B74AA"/>
    <w:rsid w:val="001C729B"/>
    <w:rsid w:val="001D6509"/>
    <w:rsid w:val="00262352"/>
    <w:rsid w:val="002B3A01"/>
    <w:rsid w:val="002F0A5B"/>
    <w:rsid w:val="00341C3D"/>
    <w:rsid w:val="00366649"/>
    <w:rsid w:val="00390BE5"/>
    <w:rsid w:val="00393BE9"/>
    <w:rsid w:val="003B5708"/>
    <w:rsid w:val="003E0BDA"/>
    <w:rsid w:val="00427BD3"/>
    <w:rsid w:val="00474DCF"/>
    <w:rsid w:val="00476EDD"/>
    <w:rsid w:val="004D0284"/>
    <w:rsid w:val="00516D39"/>
    <w:rsid w:val="005B06FF"/>
    <w:rsid w:val="005C20EC"/>
    <w:rsid w:val="005E38DF"/>
    <w:rsid w:val="0066715A"/>
    <w:rsid w:val="00681417"/>
    <w:rsid w:val="00687849"/>
    <w:rsid w:val="007136CE"/>
    <w:rsid w:val="00714325"/>
    <w:rsid w:val="00737251"/>
    <w:rsid w:val="0078616F"/>
    <w:rsid w:val="007E7D4E"/>
    <w:rsid w:val="00837A2B"/>
    <w:rsid w:val="008D2055"/>
    <w:rsid w:val="00A01734"/>
    <w:rsid w:val="00A12B88"/>
    <w:rsid w:val="00A364C7"/>
    <w:rsid w:val="00A61632"/>
    <w:rsid w:val="00B14028"/>
    <w:rsid w:val="00B52FE6"/>
    <w:rsid w:val="00C34F2B"/>
    <w:rsid w:val="00C7724B"/>
    <w:rsid w:val="00CC10C8"/>
    <w:rsid w:val="00CD6834"/>
    <w:rsid w:val="00E0779D"/>
    <w:rsid w:val="00E7245F"/>
    <w:rsid w:val="00E73028"/>
    <w:rsid w:val="00E97C34"/>
    <w:rsid w:val="00F04912"/>
    <w:rsid w:val="00F565EA"/>
    <w:rsid w:val="00F73F90"/>
    <w:rsid w:val="00F775C7"/>
    <w:rsid w:val="00F90758"/>
    <w:rsid w:val="00FB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9D19B8"/>
  <w15:chartTrackingRefBased/>
  <w15:docId w15:val="{FDC3EA89-1521-4D17-860B-1DB4BD9A0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3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3028"/>
  </w:style>
  <w:style w:type="paragraph" w:styleId="Piedepgina">
    <w:name w:val="footer"/>
    <w:basedOn w:val="Normal"/>
    <w:link w:val="PiedepginaCar"/>
    <w:uiPriority w:val="99"/>
    <w:unhideWhenUsed/>
    <w:rsid w:val="00E730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3028"/>
  </w:style>
  <w:style w:type="paragraph" w:styleId="Prrafodelista">
    <w:name w:val="List Paragraph"/>
    <w:basedOn w:val="Normal"/>
    <w:link w:val="PrrafodelistaCar"/>
    <w:uiPriority w:val="34"/>
    <w:qFormat/>
    <w:rsid w:val="00F04912"/>
    <w:pPr>
      <w:ind w:left="720"/>
      <w:contextualSpacing/>
    </w:pPr>
  </w:style>
  <w:style w:type="paragraph" w:customStyle="1" w:styleId="tituloprincipal">
    <w:name w:val="titulo principal"/>
    <w:basedOn w:val="Normal"/>
    <w:link w:val="tituloprincipalCar"/>
    <w:qFormat/>
    <w:rsid w:val="00A12B88"/>
    <w:pPr>
      <w:spacing w:line="360" w:lineRule="auto"/>
      <w:jc w:val="center"/>
    </w:pPr>
    <w:rPr>
      <w:rFonts w:ascii="Uni Neue Bold" w:hAnsi="Uni Neue Bold" w:cstheme="minorHAnsi"/>
      <w:sz w:val="24"/>
    </w:rPr>
  </w:style>
  <w:style w:type="paragraph" w:customStyle="1" w:styleId="Subtitulo1">
    <w:name w:val="Subtitulo 1"/>
    <w:basedOn w:val="Prrafodelista"/>
    <w:link w:val="Subtitulo1Car"/>
    <w:autoRedefine/>
    <w:qFormat/>
    <w:rsid w:val="00FB0738"/>
    <w:pPr>
      <w:numPr>
        <w:numId w:val="1"/>
      </w:numPr>
      <w:spacing w:before="120" w:after="280"/>
    </w:pPr>
    <w:rPr>
      <w:rFonts w:ascii="Uni Neue Regular" w:hAnsi="Uni Neue Regular" w:cstheme="minorHAnsi"/>
      <w:b/>
      <w:bCs/>
      <w:color w:val="1F3864" w:themeColor="accent1" w:themeShade="80"/>
      <w:u w:val="single"/>
    </w:rPr>
  </w:style>
  <w:style w:type="character" w:customStyle="1" w:styleId="tituloprincipalCar">
    <w:name w:val="titulo principal Car"/>
    <w:basedOn w:val="Fuentedeprrafopredeter"/>
    <w:link w:val="tituloprincipal"/>
    <w:rsid w:val="00A12B88"/>
    <w:rPr>
      <w:rFonts w:ascii="Uni Neue Bold" w:hAnsi="Uni Neue Bold" w:cstheme="minorHAnsi"/>
      <w:sz w:val="24"/>
    </w:rPr>
  </w:style>
  <w:style w:type="paragraph" w:customStyle="1" w:styleId="cuerpotexto">
    <w:name w:val="cuerpo texto"/>
    <w:basedOn w:val="Normal"/>
    <w:link w:val="cuerpotextoCar"/>
    <w:autoRedefine/>
    <w:qFormat/>
    <w:rsid w:val="00476EDD"/>
    <w:pPr>
      <w:spacing w:line="276" w:lineRule="auto"/>
      <w:ind w:left="720"/>
      <w:jc w:val="center"/>
    </w:pPr>
    <w:rPr>
      <w:rFonts w:ascii="Aptos Narrow" w:hAnsi="Aptos Narrow" w:cstheme="minorHAnsi"/>
      <w:b/>
      <w:bCs/>
      <w:sz w:val="28"/>
      <w:szCs w:val="28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A12B88"/>
  </w:style>
  <w:style w:type="character" w:customStyle="1" w:styleId="Subtitulo1Car">
    <w:name w:val="Subtitulo 1 Car"/>
    <w:basedOn w:val="PrrafodelistaCar"/>
    <w:link w:val="Subtitulo1"/>
    <w:rsid w:val="00FB0738"/>
    <w:rPr>
      <w:rFonts w:ascii="Uni Neue Regular" w:hAnsi="Uni Neue Regular" w:cstheme="minorHAnsi"/>
      <w:b/>
      <w:bCs/>
      <w:color w:val="1F3864" w:themeColor="accent1" w:themeShade="80"/>
      <w:u w:val="single"/>
    </w:rPr>
  </w:style>
  <w:style w:type="paragraph" w:customStyle="1" w:styleId="Subtitulo2">
    <w:name w:val="Subtitulo2"/>
    <w:basedOn w:val="Prrafodelista"/>
    <w:link w:val="Subtitulo2Car"/>
    <w:qFormat/>
    <w:rsid w:val="00A12B88"/>
    <w:pPr>
      <w:ind w:left="0"/>
      <w:jc w:val="both"/>
    </w:pPr>
    <w:rPr>
      <w:rFonts w:ascii="Uni Neue Regular" w:hAnsi="Uni Neue Regular" w:cstheme="minorHAnsi"/>
      <w:color w:val="1F3864" w:themeColor="accent1" w:themeShade="80"/>
      <w:lang w:val="es-ES"/>
    </w:rPr>
  </w:style>
  <w:style w:type="character" w:customStyle="1" w:styleId="cuerpotextoCar">
    <w:name w:val="cuerpo texto Car"/>
    <w:basedOn w:val="Fuentedeprrafopredeter"/>
    <w:link w:val="cuerpotexto"/>
    <w:rsid w:val="00476EDD"/>
    <w:rPr>
      <w:rFonts w:ascii="Aptos Narrow" w:hAnsi="Aptos Narrow" w:cstheme="minorHAnsi"/>
      <w:b/>
      <w:bCs/>
      <w:sz w:val="28"/>
      <w:szCs w:val="28"/>
    </w:rPr>
  </w:style>
  <w:style w:type="paragraph" w:customStyle="1" w:styleId="Listas">
    <w:name w:val="Listas"/>
    <w:basedOn w:val="Normal"/>
    <w:link w:val="ListasCar"/>
    <w:autoRedefine/>
    <w:qFormat/>
    <w:rsid w:val="00E7245F"/>
    <w:pPr>
      <w:ind w:left="720"/>
      <w:jc w:val="both"/>
    </w:pPr>
    <w:rPr>
      <w:rFonts w:ascii="Montserrat" w:hAnsi="Montserrat" w:cstheme="minorHAnsi"/>
      <w:bCs/>
      <w:sz w:val="20"/>
      <w:szCs w:val="20"/>
      <w:lang w:val="es-ES"/>
    </w:rPr>
  </w:style>
  <w:style w:type="character" w:customStyle="1" w:styleId="Subtitulo2Car">
    <w:name w:val="Subtitulo2 Car"/>
    <w:basedOn w:val="PrrafodelistaCar"/>
    <w:link w:val="Subtitulo2"/>
    <w:rsid w:val="00A12B88"/>
    <w:rPr>
      <w:rFonts w:ascii="Uni Neue Regular" w:hAnsi="Uni Neue Regular" w:cstheme="minorHAnsi"/>
      <w:color w:val="1F3864" w:themeColor="accent1" w:themeShade="80"/>
      <w:lang w:val="es-ES"/>
    </w:rPr>
  </w:style>
  <w:style w:type="character" w:customStyle="1" w:styleId="ListasCar">
    <w:name w:val="Listas Car"/>
    <w:basedOn w:val="Fuentedeprrafopredeter"/>
    <w:link w:val="Listas"/>
    <w:rsid w:val="00E7245F"/>
    <w:rPr>
      <w:rFonts w:ascii="Montserrat" w:hAnsi="Montserrat" w:cstheme="minorHAnsi"/>
      <w:bCs/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78616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86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ecifit.puce.edu.ec/index.php/revista/index" TargetMode="External"/><Relationship Id="rId1" Type="http://schemas.openxmlformats.org/officeDocument/2006/relationships/hyperlink" Target="https://recifit.puce.edu.ec/index.php/revista/inde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AB\Downloads\HOJA_RAZON_PALABRAS_ajus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C838B-3D96-4A6A-938B-06D775FD3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HOJA_RAZON_PALABRAS_ajuste</Template>
  <TotalTime>34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CRUZ SILVA JORGE ANDRES</dc:creator>
  <cp:keywords/>
  <dc:description/>
  <cp:lastModifiedBy>HINOJOSA CABEZAS ANAHI VALENTINA</cp:lastModifiedBy>
  <cp:revision>17</cp:revision>
  <cp:lastPrinted>2025-06-10T22:36:00Z</cp:lastPrinted>
  <dcterms:created xsi:type="dcterms:W3CDTF">2024-09-30T20:38:00Z</dcterms:created>
  <dcterms:modified xsi:type="dcterms:W3CDTF">2025-06-18T17:13:00Z</dcterms:modified>
</cp:coreProperties>
</file>